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5C9" w:rsidRPr="007F0FB0" w:rsidRDefault="00ED55C9" w:rsidP="00ED55C9">
      <w:pPr>
        <w:jc w:val="center"/>
        <w:rPr>
          <w:rFonts w:ascii="Museo Slab 500" w:hAnsi="Museo Slab 500" w:cs="Arial"/>
          <w:b/>
          <w:sz w:val="35"/>
          <w:szCs w:val="35"/>
          <w:shd w:val="clear" w:color="auto" w:fill="FFFFFF"/>
        </w:rPr>
      </w:pPr>
      <w:r w:rsidRPr="007F0FB0">
        <w:rPr>
          <w:rFonts w:ascii="Museo Slab 500" w:hAnsi="Museo Slab 500" w:cs="Arial"/>
          <w:b/>
          <w:sz w:val="35"/>
          <w:szCs w:val="35"/>
          <w:shd w:val="clear" w:color="auto" w:fill="FFFFFF"/>
        </w:rPr>
        <w:t>Antrag</w:t>
      </w:r>
      <w:r w:rsidRPr="007F0FB0">
        <w:rPr>
          <w:rFonts w:ascii="Museo Slab 500" w:hAnsi="Museo Slab 500" w:cs="Arial"/>
          <w:b/>
          <w:sz w:val="35"/>
          <w:szCs w:val="35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35"/>
          <w:szCs w:val="35"/>
          <w:shd w:val="clear" w:color="auto" w:fill="FFFFFF"/>
        </w:rPr>
        <w:t>auf</w:t>
      </w:r>
      <w:r w:rsidRPr="007F0FB0">
        <w:rPr>
          <w:rFonts w:ascii="Museo Slab 500" w:hAnsi="Museo Slab 500" w:cs="Arial"/>
          <w:b/>
          <w:sz w:val="35"/>
          <w:szCs w:val="35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35"/>
          <w:szCs w:val="35"/>
          <w:shd w:val="clear" w:color="auto" w:fill="FFFFFF"/>
        </w:rPr>
        <w:t>Befreiung</w:t>
      </w:r>
      <w:r w:rsidRPr="007F0FB0">
        <w:rPr>
          <w:rFonts w:ascii="Museo Slab 500" w:hAnsi="Museo Slab 500" w:cs="Arial"/>
          <w:b/>
          <w:sz w:val="35"/>
          <w:szCs w:val="35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35"/>
          <w:szCs w:val="35"/>
          <w:shd w:val="clear" w:color="auto" w:fill="FFFFFF"/>
        </w:rPr>
        <w:t>von</w:t>
      </w:r>
      <w:r w:rsidRPr="007F0FB0">
        <w:rPr>
          <w:rFonts w:ascii="Museo Slab 500" w:hAnsi="Museo Slab 500" w:cs="Arial"/>
          <w:b/>
          <w:sz w:val="35"/>
          <w:szCs w:val="35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35"/>
          <w:szCs w:val="35"/>
          <w:shd w:val="clear" w:color="auto" w:fill="FFFFFF"/>
        </w:rPr>
        <w:t>der</w:t>
      </w:r>
      <w:r w:rsidRPr="007F0FB0">
        <w:rPr>
          <w:rFonts w:ascii="Museo Slab 500" w:hAnsi="Museo Slab 500" w:cs="Arial"/>
          <w:b/>
          <w:sz w:val="35"/>
          <w:szCs w:val="35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35"/>
          <w:szCs w:val="35"/>
          <w:shd w:val="clear" w:color="auto" w:fill="FFFFFF"/>
        </w:rPr>
        <w:t>Ausweispflicht</w:t>
      </w:r>
    </w:p>
    <w:p w:rsidR="00ED55C9" w:rsidRPr="007F0FB0" w:rsidRDefault="00ED55C9" w:rsidP="00483111">
      <w:pPr>
        <w:spacing w:line="240" w:lineRule="auto"/>
        <w:jc w:val="center"/>
        <w:rPr>
          <w:rFonts w:ascii="Museo Slab 500" w:hAnsi="Museo Slab 500" w:cs="Arial"/>
          <w:b/>
          <w:sz w:val="20"/>
          <w:shd w:val="clear" w:color="auto" w:fill="FFFFFF"/>
        </w:rPr>
      </w:pPr>
      <w:r w:rsidRPr="007F0FB0">
        <w:rPr>
          <w:rFonts w:ascii="Museo Slab 500" w:hAnsi="Museo Slab 500" w:cs="Arial"/>
          <w:b/>
          <w:sz w:val="20"/>
          <w:shd w:val="clear" w:color="auto" w:fill="FFFFFF"/>
        </w:rPr>
        <w:t>(§1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>Abs.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>3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>Gesetz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>über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>Personalausweise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>und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>den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>elektronischen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</w:t>
      </w:r>
    </w:p>
    <w:p w:rsidR="005100EF" w:rsidRPr="007F0FB0" w:rsidRDefault="00ED55C9" w:rsidP="00483111">
      <w:pPr>
        <w:spacing w:line="240" w:lineRule="auto"/>
        <w:jc w:val="center"/>
        <w:rPr>
          <w:rFonts w:ascii="Museo Slab 500" w:hAnsi="Museo Slab 500" w:cs="Arial"/>
          <w:b/>
          <w:sz w:val="20"/>
          <w:shd w:val="clear" w:color="auto" w:fill="FFFFFF"/>
        </w:rPr>
      </w:pPr>
      <w:r w:rsidRPr="007F0FB0">
        <w:rPr>
          <w:rFonts w:ascii="Museo Slab 500" w:hAnsi="Museo Slab 500" w:cs="Arial"/>
          <w:b/>
          <w:sz w:val="20"/>
          <w:shd w:val="clear" w:color="auto" w:fill="FFFFFF"/>
        </w:rPr>
        <w:t>Identitätsnachweis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– 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>Personalausweisgesetz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>-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 xml:space="preserve"> </w:t>
      </w:r>
      <w:r w:rsidRPr="007F0FB0">
        <w:rPr>
          <w:rFonts w:ascii="Museo Slab 500" w:hAnsi="Museo Slab 500" w:cs="Arial"/>
          <w:b/>
          <w:sz w:val="20"/>
          <w:shd w:val="clear" w:color="auto" w:fill="FFFFFF"/>
        </w:rPr>
        <w:t>PAuswG)</w:t>
      </w:r>
    </w:p>
    <w:p w:rsidR="00ED55C9" w:rsidRPr="007F0FB0" w:rsidRDefault="00ED55C9" w:rsidP="00ED55C9">
      <w:pPr>
        <w:jc w:val="center"/>
        <w:rPr>
          <w:rFonts w:ascii="Museo Slab 500" w:hAnsi="Museo Slab 500" w:cs="Arial"/>
          <w:sz w:val="32"/>
          <w:szCs w:val="32"/>
          <w:shd w:val="clear" w:color="auto" w:fill="FFFFFF"/>
        </w:rPr>
      </w:pPr>
    </w:p>
    <w:p w:rsidR="00ED55C9" w:rsidRDefault="006E0162" w:rsidP="00ED55C9">
      <w:pPr>
        <w:pStyle w:val="Text"/>
        <w:spacing w:line="240" w:lineRule="auto"/>
        <w:rPr>
          <w:rFonts w:ascii="Museo Slab 500" w:eastAsia="Museo Slab 500" w:hAnsi="Museo Slab 500"/>
          <w:b/>
          <w:sz w:val="24"/>
          <w:szCs w:val="24"/>
        </w:rPr>
      </w:pPr>
      <w:r>
        <w:rPr>
          <w:rFonts w:ascii="Museo Slab 500" w:eastAsia="Museo Slab 500" w:hAnsi="Museo Slab 500"/>
          <w:b/>
          <w:sz w:val="24"/>
          <w:szCs w:val="24"/>
        </w:rPr>
        <w:t>Befreiung der Ausweispflicht für</w:t>
      </w:r>
      <w:r w:rsidR="00ED55C9">
        <w:rPr>
          <w:rFonts w:ascii="Museo Slab 500" w:eastAsia="Museo Slab 500" w:hAnsi="Museo Slab 500"/>
          <w:b/>
          <w:sz w:val="24"/>
          <w:szCs w:val="24"/>
        </w:rPr>
        <w:t>:</w:t>
      </w:r>
      <w:bookmarkStart w:id="0" w:name="_GoBack"/>
      <w:bookmarkEnd w:id="0"/>
    </w:p>
    <w:p w:rsidR="006E0162" w:rsidRPr="006E0162" w:rsidRDefault="006E0162" w:rsidP="00ED55C9">
      <w:pPr>
        <w:pStyle w:val="Text"/>
        <w:spacing w:line="240" w:lineRule="auto"/>
        <w:rPr>
          <w:rFonts w:ascii="Museo Slab 500" w:eastAsia="Museo Slab 500" w:hAnsi="Museo Slab 500"/>
          <w:b/>
          <w:sz w:val="12"/>
          <w:szCs w:val="12"/>
        </w:rPr>
      </w:pPr>
    </w:p>
    <w:p w:rsidR="00ED55C9" w:rsidRPr="00FD3E5E" w:rsidRDefault="00ED55C9" w:rsidP="00ED55C9">
      <w:pPr>
        <w:pStyle w:val="Text"/>
        <w:spacing w:line="240" w:lineRule="auto"/>
        <w:rPr>
          <w:rFonts w:ascii="Museo Slab 500" w:eastAsia="Museo Slab 500" w:hAnsi="Museo Slab 500"/>
          <w:b/>
          <w:sz w:val="4"/>
          <w:szCs w:val="4"/>
        </w:rPr>
      </w:pP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3114"/>
        <w:gridCol w:w="1276"/>
        <w:gridCol w:w="5386"/>
      </w:tblGrid>
      <w:tr w:rsidR="00ED55C9" w:rsidTr="00A958E4">
        <w:tc>
          <w:tcPr>
            <w:tcW w:w="4390" w:type="dxa"/>
            <w:gridSpan w:val="2"/>
          </w:tcPr>
          <w:p w:rsidR="00ED55C9" w:rsidRPr="005139B5" w:rsidRDefault="00ED55C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16"/>
                <w:szCs w:val="16"/>
              </w:rPr>
            </w:pPr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Familienname</w:t>
            </w:r>
          </w:p>
          <w:p w:rsidR="00ED55C9" w:rsidRPr="00AF76BC" w:rsidRDefault="00ED55C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  <w:p w:rsidR="00ED55C9" w:rsidRPr="00AF76BC" w:rsidRDefault="00ED55C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</w:tc>
        <w:tc>
          <w:tcPr>
            <w:tcW w:w="5386" w:type="dxa"/>
          </w:tcPr>
          <w:p w:rsidR="00ED55C9" w:rsidRPr="005139B5" w:rsidRDefault="00ED55C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16"/>
                <w:szCs w:val="16"/>
              </w:rPr>
            </w:pPr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Vorname/n</w:t>
            </w:r>
          </w:p>
          <w:p w:rsidR="00ED55C9" w:rsidRDefault="00ED55C9" w:rsidP="00A958E4">
            <w:pPr>
              <w:pStyle w:val="Text"/>
              <w:rPr>
                <w:rFonts w:ascii="Museo Slab 500" w:eastAsia="Museo Slab 500" w:hAnsi="Museo Slab 500"/>
                <w:b/>
                <w:sz w:val="24"/>
                <w:szCs w:val="24"/>
              </w:rPr>
            </w:pPr>
          </w:p>
        </w:tc>
      </w:tr>
      <w:tr w:rsidR="006E0162" w:rsidTr="006E0162">
        <w:tc>
          <w:tcPr>
            <w:tcW w:w="3114" w:type="dxa"/>
          </w:tcPr>
          <w:p w:rsidR="006E0162" w:rsidRPr="005139B5" w:rsidRDefault="006E0162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16"/>
                <w:szCs w:val="16"/>
              </w:rPr>
            </w:pPr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Geburtsdatum</w:t>
            </w:r>
          </w:p>
          <w:p w:rsidR="006E0162" w:rsidRPr="00AF76BC" w:rsidRDefault="006E0162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</w:tc>
        <w:tc>
          <w:tcPr>
            <w:tcW w:w="6662" w:type="dxa"/>
            <w:gridSpan w:val="2"/>
          </w:tcPr>
          <w:p w:rsidR="006E0162" w:rsidRPr="005139B5" w:rsidRDefault="006E0162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16"/>
                <w:szCs w:val="16"/>
              </w:rPr>
            </w:pPr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Geburtsort</w:t>
            </w:r>
          </w:p>
          <w:p w:rsidR="006E0162" w:rsidRDefault="006E0162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  <w:p w:rsidR="006E0162" w:rsidRPr="00AF76BC" w:rsidRDefault="006E0162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</w:tc>
      </w:tr>
      <w:tr w:rsidR="00ED55C9" w:rsidTr="00A958E4">
        <w:tc>
          <w:tcPr>
            <w:tcW w:w="9776" w:type="dxa"/>
            <w:gridSpan w:val="3"/>
          </w:tcPr>
          <w:p w:rsidR="00ED55C9" w:rsidRPr="005139B5" w:rsidRDefault="00ED55C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16"/>
                <w:szCs w:val="16"/>
              </w:rPr>
            </w:pPr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 xml:space="preserve">Anschrift (Straße </w:t>
            </w:r>
            <w:proofErr w:type="spellStart"/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HausNr.</w:t>
            </w:r>
            <w:proofErr w:type="spellEnd"/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, PLZ Ort)</w:t>
            </w:r>
          </w:p>
          <w:p w:rsidR="00ED55C9" w:rsidRPr="00AF76BC" w:rsidRDefault="00ED55C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  <w:p w:rsidR="00ED55C9" w:rsidRPr="00AF76BC" w:rsidRDefault="00ED55C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</w:tc>
      </w:tr>
    </w:tbl>
    <w:p w:rsidR="006E0162" w:rsidRPr="007F0FB0" w:rsidRDefault="007F0FB0" w:rsidP="00ED55C9">
      <w:pPr>
        <w:rPr>
          <w:rFonts w:ascii="Museo Slab 500" w:eastAsia="Museo Slab 500" w:hAnsi="Museo Slab 500"/>
          <w:sz w:val="16"/>
          <w:szCs w:val="1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706B69" wp14:editId="56D5819C">
                <wp:simplePos x="0" y="0"/>
                <wp:positionH relativeFrom="column">
                  <wp:posOffset>-90805</wp:posOffset>
                </wp:positionH>
                <wp:positionV relativeFrom="paragraph">
                  <wp:posOffset>201295</wp:posOffset>
                </wp:positionV>
                <wp:extent cx="247650" cy="228600"/>
                <wp:effectExtent l="0" t="0" r="19050" b="19050"/>
                <wp:wrapNone/>
                <wp:docPr id="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053A8" id="Rectangle 15" o:spid="_x0000_s1026" style="position:absolute;margin-left:-7.15pt;margin-top:15.85pt;width:19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"/>
            </w:pict>
          </mc:Fallback>
        </mc:AlternateContent>
      </w:r>
    </w:p>
    <w:p w:rsidR="006E0162" w:rsidRDefault="006E0162" w:rsidP="007F0FB0">
      <w:pPr>
        <w:spacing w:line="240" w:lineRule="auto"/>
        <w:ind w:firstLine="426"/>
        <w:rPr>
          <w:rFonts w:eastAsia="Museo Slab 500"/>
          <w:sz w:val="20"/>
        </w:rPr>
      </w:pPr>
      <w:r w:rsidRPr="006E0162">
        <w:rPr>
          <w:rFonts w:eastAsia="Museo Slab 500"/>
          <w:sz w:val="20"/>
        </w:rPr>
        <w:t xml:space="preserve">Hiermit beantrage ich, von der Ausweispflicht befreit zu werden, weil ich mich auf Dauer </w:t>
      </w:r>
      <w:r>
        <w:rPr>
          <w:rFonts w:eastAsia="Museo Slab 500"/>
          <w:sz w:val="20"/>
        </w:rPr>
        <w:t>wegen</w:t>
      </w:r>
    </w:p>
    <w:p w:rsidR="006E0162" w:rsidRDefault="006E0162" w:rsidP="007F0FB0">
      <w:pPr>
        <w:spacing w:line="240" w:lineRule="auto"/>
        <w:ind w:firstLine="426"/>
        <w:rPr>
          <w:rFonts w:eastAsia="Museo Slab 500"/>
          <w:sz w:val="20"/>
        </w:rPr>
      </w:pPr>
      <w:r w:rsidRPr="006E0162">
        <w:rPr>
          <w:rFonts w:eastAsia="Museo Slab 500"/>
          <w:sz w:val="20"/>
        </w:rPr>
        <w:t>körperlicher Behinderung nicht ohne Begleitung in der Öff</w:t>
      </w:r>
      <w:r>
        <w:rPr>
          <w:rFonts w:eastAsia="Museo Slab 500"/>
          <w:sz w:val="20"/>
        </w:rPr>
        <w:t>entlichkeit zu bewegen vermag.</w:t>
      </w:r>
    </w:p>
    <w:p w:rsidR="006E0162" w:rsidRDefault="00A47199" w:rsidP="007F0FB0">
      <w:pPr>
        <w:spacing w:line="240" w:lineRule="auto"/>
        <w:ind w:firstLine="426"/>
        <w:rPr>
          <w:rFonts w:eastAsia="Museo Slab 500"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3BB45F" wp14:editId="2F83588F">
                <wp:simplePos x="0" y="0"/>
                <wp:positionH relativeFrom="column">
                  <wp:posOffset>-90805</wp:posOffset>
                </wp:positionH>
                <wp:positionV relativeFrom="paragraph">
                  <wp:posOffset>96520</wp:posOffset>
                </wp:positionV>
                <wp:extent cx="247650" cy="228600"/>
                <wp:effectExtent l="0" t="0" r="19050" b="19050"/>
                <wp:wrapNone/>
                <wp:docPr id="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8BD70C" id="Rectangle 15" o:spid="_x0000_s1026" style="position:absolute;margin-left:-7.15pt;margin-top:7.6pt;width:19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"/>
            </w:pict>
          </mc:Fallback>
        </mc:AlternateContent>
      </w:r>
    </w:p>
    <w:p w:rsidR="006E0162" w:rsidRDefault="006E0162" w:rsidP="007F0FB0">
      <w:pPr>
        <w:spacing w:line="240" w:lineRule="auto"/>
        <w:ind w:firstLine="426"/>
        <w:rPr>
          <w:rFonts w:eastAsia="Museo Slab 500"/>
          <w:sz w:val="20"/>
        </w:rPr>
      </w:pPr>
      <w:r w:rsidRPr="006E0162">
        <w:rPr>
          <w:rFonts w:eastAsia="Museo Slab 500"/>
          <w:sz w:val="20"/>
        </w:rPr>
        <w:t>Hiermit beantrage</w:t>
      </w:r>
      <w:r>
        <w:rPr>
          <w:rFonts w:eastAsia="Museo Slab 500"/>
          <w:sz w:val="20"/>
        </w:rPr>
        <w:t xml:space="preserve">(n) ich/wir, </w:t>
      </w:r>
    </w:p>
    <w:p w:rsidR="006E0162" w:rsidRPr="007F0FB0" w:rsidRDefault="006E0162" w:rsidP="007F0FB0">
      <w:pPr>
        <w:spacing w:line="240" w:lineRule="auto"/>
        <w:ind w:firstLine="426"/>
        <w:rPr>
          <w:rFonts w:eastAsia="Museo Slab 500"/>
          <w:sz w:val="16"/>
          <w:szCs w:val="16"/>
        </w:rPr>
      </w:pPr>
    </w:p>
    <w:tbl>
      <w:tblPr>
        <w:tblStyle w:val="Tabellenraster"/>
        <w:tblW w:w="9355" w:type="dxa"/>
        <w:tblInd w:w="421" w:type="dxa"/>
        <w:tblLook w:val="04A0" w:firstRow="1" w:lastRow="0" w:firstColumn="1" w:lastColumn="0" w:noHBand="0" w:noVBand="1"/>
      </w:tblPr>
      <w:tblGrid>
        <w:gridCol w:w="2693"/>
        <w:gridCol w:w="1559"/>
        <w:gridCol w:w="5103"/>
      </w:tblGrid>
      <w:tr w:rsidR="00A47199" w:rsidTr="00A47199">
        <w:tc>
          <w:tcPr>
            <w:tcW w:w="4252" w:type="dxa"/>
            <w:gridSpan w:val="2"/>
          </w:tcPr>
          <w:p w:rsidR="00A47199" w:rsidRPr="005139B5" w:rsidRDefault="00A4719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16"/>
                <w:szCs w:val="16"/>
              </w:rPr>
            </w:pPr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Familienname</w:t>
            </w:r>
          </w:p>
          <w:p w:rsidR="00A47199" w:rsidRPr="00AF76BC" w:rsidRDefault="00A4719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  <w:p w:rsidR="00A47199" w:rsidRPr="00AF76BC" w:rsidRDefault="00A4719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</w:tc>
        <w:tc>
          <w:tcPr>
            <w:tcW w:w="5103" w:type="dxa"/>
          </w:tcPr>
          <w:p w:rsidR="00A47199" w:rsidRPr="005139B5" w:rsidRDefault="00A4719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16"/>
                <w:szCs w:val="16"/>
              </w:rPr>
            </w:pPr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Vorname/n</w:t>
            </w:r>
          </w:p>
          <w:p w:rsidR="00A47199" w:rsidRDefault="00A47199" w:rsidP="00A958E4">
            <w:pPr>
              <w:pStyle w:val="Text"/>
              <w:rPr>
                <w:rFonts w:ascii="Museo Slab 500" w:eastAsia="Museo Slab 500" w:hAnsi="Museo Slab 500"/>
                <w:b/>
                <w:sz w:val="24"/>
                <w:szCs w:val="24"/>
              </w:rPr>
            </w:pPr>
          </w:p>
        </w:tc>
      </w:tr>
      <w:tr w:rsidR="00A47199" w:rsidTr="00A47199">
        <w:tc>
          <w:tcPr>
            <w:tcW w:w="2693" w:type="dxa"/>
          </w:tcPr>
          <w:p w:rsidR="00A47199" w:rsidRPr="005139B5" w:rsidRDefault="00A4719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16"/>
                <w:szCs w:val="16"/>
              </w:rPr>
            </w:pPr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Geburtsdatum</w:t>
            </w:r>
          </w:p>
          <w:p w:rsidR="00A47199" w:rsidRPr="00AF76BC" w:rsidRDefault="00A4719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</w:tc>
        <w:tc>
          <w:tcPr>
            <w:tcW w:w="6662" w:type="dxa"/>
            <w:gridSpan w:val="2"/>
          </w:tcPr>
          <w:p w:rsidR="00A47199" w:rsidRPr="005139B5" w:rsidRDefault="00A47199" w:rsidP="00A47199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16"/>
                <w:szCs w:val="16"/>
              </w:rPr>
            </w:pPr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Anschrift (Straße Haus</w:t>
            </w:r>
            <w:r w:rsidR="00483111">
              <w:rPr>
                <w:rFonts w:ascii="Museo Slab 500" w:eastAsia="Museo Slab 500" w:hAnsi="Museo Slab 500"/>
                <w:b/>
                <w:sz w:val="16"/>
                <w:szCs w:val="16"/>
              </w:rPr>
              <w:t>-</w:t>
            </w:r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Nr., PLZ Ort)</w:t>
            </w:r>
          </w:p>
          <w:p w:rsidR="00A47199" w:rsidRDefault="00A4719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  <w:p w:rsidR="00A47199" w:rsidRPr="00AF76BC" w:rsidRDefault="00A4719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</w:tc>
      </w:tr>
      <w:tr w:rsidR="00A47199" w:rsidTr="00A47199">
        <w:tc>
          <w:tcPr>
            <w:tcW w:w="9355" w:type="dxa"/>
            <w:gridSpan w:val="3"/>
          </w:tcPr>
          <w:p w:rsidR="00A47199" w:rsidRPr="005139B5" w:rsidRDefault="00A4719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16"/>
                <w:szCs w:val="16"/>
              </w:rPr>
            </w:pPr>
            <w:r>
              <w:rPr>
                <w:rFonts w:ascii="Museo Slab 500" w:eastAsia="Museo Slab 500" w:hAnsi="Museo Slab 500"/>
                <w:b/>
                <w:sz w:val="16"/>
                <w:szCs w:val="16"/>
              </w:rPr>
              <w:t>Daten der Vertretungsvollmacht: Amtsgericht, Aktenzeichen etc.:</w:t>
            </w:r>
          </w:p>
          <w:p w:rsidR="00A47199" w:rsidRPr="00AF76BC" w:rsidRDefault="00A4719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  <w:p w:rsidR="00A47199" w:rsidRPr="00AF76BC" w:rsidRDefault="00A47199" w:rsidP="00A958E4">
            <w:pPr>
              <w:pStyle w:val="Text"/>
              <w:spacing w:line="240" w:lineRule="auto"/>
              <w:rPr>
                <w:rFonts w:ascii="Museo Slab 500" w:eastAsia="Museo Slab 500" w:hAnsi="Museo Slab 500"/>
                <w:b/>
                <w:sz w:val="20"/>
              </w:rPr>
            </w:pPr>
          </w:p>
        </w:tc>
      </w:tr>
    </w:tbl>
    <w:p w:rsidR="006E0162" w:rsidRPr="00A47199" w:rsidRDefault="006E0162" w:rsidP="00A47199">
      <w:pPr>
        <w:spacing w:line="240" w:lineRule="auto"/>
        <w:ind w:firstLine="426"/>
        <w:rPr>
          <w:rFonts w:eastAsia="Museo Slab 500"/>
          <w:sz w:val="12"/>
          <w:szCs w:val="12"/>
        </w:rPr>
      </w:pPr>
    </w:p>
    <w:p w:rsidR="00A47199" w:rsidRDefault="00A47199" w:rsidP="00A47199">
      <w:pPr>
        <w:spacing w:line="240" w:lineRule="auto"/>
        <w:ind w:firstLine="426"/>
        <w:rPr>
          <w:rFonts w:eastAsia="Museo Slab 500"/>
          <w:sz w:val="12"/>
          <w:szCs w:val="12"/>
        </w:rPr>
      </w:pPr>
      <w:r>
        <w:rPr>
          <w:rFonts w:eastAsia="Museo Slab 500"/>
          <w:sz w:val="20"/>
        </w:rPr>
        <w:t>die oben aufgeführte Person von der Ausweispflicht zu befreien, weil</w:t>
      </w:r>
    </w:p>
    <w:p w:rsidR="00A47199" w:rsidRDefault="00A47199" w:rsidP="00A47199">
      <w:pPr>
        <w:spacing w:line="240" w:lineRule="auto"/>
        <w:ind w:firstLine="426"/>
        <w:rPr>
          <w:rFonts w:ascii="Museo Slab 500" w:eastAsia="Museo Slab 500" w:hAnsi="Museo Slab 500"/>
          <w:sz w:val="12"/>
          <w:szCs w:val="12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389E09" wp14:editId="34139FC7">
                <wp:simplePos x="0" y="0"/>
                <wp:positionH relativeFrom="column">
                  <wp:posOffset>247650</wp:posOffset>
                </wp:positionH>
                <wp:positionV relativeFrom="paragraph">
                  <wp:posOffset>57150</wp:posOffset>
                </wp:positionV>
                <wp:extent cx="247650" cy="228600"/>
                <wp:effectExtent l="0" t="0" r="19050" b="19050"/>
                <wp:wrapNone/>
                <wp:docPr id="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B06900" id="Rectangle 15" o:spid="_x0000_s1026" style="position:absolute;margin-left:19.5pt;margin-top:4.5pt;width:19.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sK7IQ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"/>
            </w:pict>
          </mc:Fallback>
        </mc:AlternateContent>
      </w:r>
    </w:p>
    <w:p w:rsidR="00A47199" w:rsidRDefault="00A47199" w:rsidP="00A47199">
      <w:pPr>
        <w:spacing w:line="240" w:lineRule="auto"/>
        <w:ind w:firstLine="851"/>
        <w:rPr>
          <w:rFonts w:eastAsia="Museo Slab 500"/>
          <w:sz w:val="20"/>
        </w:rPr>
      </w:pPr>
      <w:r w:rsidRPr="00A47199">
        <w:rPr>
          <w:rFonts w:eastAsia="Museo Slab 500"/>
          <w:sz w:val="20"/>
        </w:rPr>
        <w:t>für ihn/sie eine betreuende Person (Betreuer/-in) bestellt wurde.</w:t>
      </w:r>
    </w:p>
    <w:p w:rsidR="00A47199" w:rsidRPr="007F0FB0" w:rsidRDefault="00A47199" w:rsidP="00A47199">
      <w:pPr>
        <w:spacing w:line="240" w:lineRule="auto"/>
        <w:ind w:firstLine="851"/>
        <w:rPr>
          <w:rFonts w:eastAsia="Museo Slab 500"/>
          <w:sz w:val="16"/>
          <w:szCs w:val="16"/>
        </w:rPr>
      </w:pPr>
    </w:p>
    <w:p w:rsidR="00A47199" w:rsidRDefault="007F0FB0" w:rsidP="00A47199">
      <w:pPr>
        <w:spacing w:line="240" w:lineRule="auto"/>
        <w:ind w:firstLine="851"/>
        <w:rPr>
          <w:rFonts w:eastAsia="Museo Slab 500"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B1D353" wp14:editId="2A052358">
                <wp:simplePos x="0" y="0"/>
                <wp:positionH relativeFrom="column">
                  <wp:posOffset>247650</wp:posOffset>
                </wp:positionH>
                <wp:positionV relativeFrom="paragraph">
                  <wp:posOffset>66675</wp:posOffset>
                </wp:positionV>
                <wp:extent cx="247650" cy="228600"/>
                <wp:effectExtent l="0" t="0" r="19050" b="19050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10F8E2" id="Rectangle 15" o:spid="_x0000_s1026" style="position:absolute;margin-left:19.5pt;margin-top:5.25pt;width:19.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"/>
            </w:pict>
          </mc:Fallback>
        </mc:AlternateContent>
      </w:r>
      <w:r w:rsidR="00A47199">
        <w:rPr>
          <w:rFonts w:eastAsia="Museo Slab 500"/>
          <w:sz w:val="20"/>
        </w:rPr>
        <w:t xml:space="preserve">er/sie handlungs- und einwilligungsunfähig ist und von einer mit öffentlich beglaubigter </w:t>
      </w:r>
    </w:p>
    <w:p w:rsidR="00A47199" w:rsidRDefault="00A47199" w:rsidP="007F0FB0">
      <w:pPr>
        <w:spacing w:line="240" w:lineRule="auto"/>
        <w:ind w:firstLine="851"/>
        <w:rPr>
          <w:rFonts w:eastAsia="Museo Slab 500"/>
          <w:sz w:val="12"/>
          <w:szCs w:val="12"/>
        </w:rPr>
      </w:pPr>
      <w:r>
        <w:rPr>
          <w:rFonts w:eastAsia="Museo Slab 500"/>
          <w:sz w:val="20"/>
        </w:rPr>
        <w:t>Vollmacht bevollmächtigte Person vertreten wird.</w:t>
      </w:r>
    </w:p>
    <w:p w:rsidR="007F0FB0" w:rsidRPr="007F0FB0" w:rsidRDefault="007F0FB0" w:rsidP="007F0FB0">
      <w:pPr>
        <w:spacing w:line="240" w:lineRule="auto"/>
        <w:ind w:firstLine="851"/>
        <w:rPr>
          <w:rFonts w:eastAsia="Museo Slab 500"/>
          <w:sz w:val="12"/>
          <w:szCs w:val="12"/>
        </w:rPr>
      </w:pPr>
    </w:p>
    <w:p w:rsidR="007F0FB0" w:rsidRDefault="007F0FB0" w:rsidP="007F0FB0">
      <w:pPr>
        <w:spacing w:line="240" w:lineRule="auto"/>
        <w:ind w:firstLine="851"/>
        <w:rPr>
          <w:rFonts w:eastAsia="Museo Slab 500"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4D0847" wp14:editId="654356DF">
                <wp:simplePos x="0" y="0"/>
                <wp:positionH relativeFrom="column">
                  <wp:posOffset>247650</wp:posOffset>
                </wp:positionH>
                <wp:positionV relativeFrom="paragraph">
                  <wp:posOffset>57150</wp:posOffset>
                </wp:positionV>
                <wp:extent cx="247650" cy="228600"/>
                <wp:effectExtent l="0" t="0" r="19050" b="19050"/>
                <wp:wrapNone/>
                <wp:docPr id="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C9ACFF" id="Rectangle 15" o:spid="_x0000_s1026" style="position:absolute;margin-left:19.5pt;margin-top:4.5pt;width:19.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"/>
            </w:pict>
          </mc:Fallback>
        </mc:AlternateContent>
      </w:r>
      <w:r>
        <w:rPr>
          <w:rFonts w:eastAsia="Museo Slab 500"/>
          <w:sz w:val="20"/>
        </w:rPr>
        <w:t xml:space="preserve">er/sie voraussichtlich dauerhaft in einem Pflegeheim bzw. in einer ähnlichen Einrichtung </w:t>
      </w:r>
    </w:p>
    <w:p w:rsidR="007F0FB0" w:rsidRDefault="007F0FB0" w:rsidP="00A47199">
      <w:pPr>
        <w:spacing w:line="240" w:lineRule="auto"/>
        <w:ind w:firstLine="851"/>
        <w:rPr>
          <w:rFonts w:eastAsia="Museo Slab 500"/>
          <w:sz w:val="20"/>
        </w:rPr>
      </w:pPr>
      <w:r>
        <w:rPr>
          <w:rFonts w:eastAsia="Museo Slab 500"/>
          <w:sz w:val="20"/>
        </w:rPr>
        <w:t>oder in häuslicher Pflege</w:t>
      </w:r>
      <w:r w:rsidR="00483111">
        <w:rPr>
          <w:rFonts w:eastAsia="Museo Slab 500"/>
          <w:sz w:val="20"/>
        </w:rPr>
        <w:t xml:space="preserve"> </w:t>
      </w:r>
      <w:r>
        <w:rPr>
          <w:rFonts w:eastAsia="Museo Slab 500"/>
          <w:sz w:val="20"/>
        </w:rPr>
        <w:t xml:space="preserve">untergebracht ist. </w:t>
      </w:r>
    </w:p>
    <w:p w:rsidR="007F0FB0" w:rsidRDefault="007F0FB0" w:rsidP="00A47199">
      <w:pPr>
        <w:spacing w:line="240" w:lineRule="auto"/>
        <w:ind w:firstLine="851"/>
        <w:rPr>
          <w:rFonts w:eastAsia="Museo Slab 500"/>
          <w:sz w:val="20"/>
        </w:rPr>
      </w:pPr>
      <w:r>
        <w:rPr>
          <w:rFonts w:eastAsia="Museo Slab 500"/>
          <w:sz w:val="20"/>
        </w:rPr>
        <w:t>Weitere Begründung zur Befreiung von der Ausweispflicht:</w:t>
      </w:r>
    </w:p>
    <w:p w:rsidR="007F0FB0" w:rsidRDefault="007F0FB0" w:rsidP="00A47199">
      <w:pPr>
        <w:spacing w:line="240" w:lineRule="auto"/>
        <w:ind w:firstLine="851"/>
        <w:rPr>
          <w:rFonts w:eastAsia="Museo Slab 500"/>
          <w:sz w:val="20"/>
        </w:rPr>
      </w:pPr>
    </w:p>
    <w:p w:rsidR="007F0FB0" w:rsidRDefault="007F0FB0" w:rsidP="00A47199">
      <w:pPr>
        <w:spacing w:line="240" w:lineRule="auto"/>
        <w:ind w:firstLine="851"/>
        <w:rPr>
          <w:rFonts w:eastAsia="Museo Slab 500"/>
          <w:sz w:val="20"/>
        </w:rPr>
      </w:pPr>
      <w:r>
        <w:rPr>
          <w:rFonts w:eastAsia="Museo Slab 500"/>
          <w:sz w:val="20"/>
        </w:rPr>
        <w:t>_________________________________________________________________________________</w:t>
      </w:r>
    </w:p>
    <w:p w:rsidR="007F0FB0" w:rsidRDefault="007F0FB0" w:rsidP="00A47199">
      <w:pPr>
        <w:spacing w:line="240" w:lineRule="auto"/>
        <w:ind w:firstLine="851"/>
        <w:rPr>
          <w:rFonts w:eastAsia="Museo Slab 500"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DD9F12" wp14:editId="4B2C518D">
                <wp:simplePos x="0" y="0"/>
                <wp:positionH relativeFrom="column">
                  <wp:posOffset>2781300</wp:posOffset>
                </wp:positionH>
                <wp:positionV relativeFrom="paragraph">
                  <wp:posOffset>95250</wp:posOffset>
                </wp:positionV>
                <wp:extent cx="247650" cy="228600"/>
                <wp:effectExtent l="0" t="0" r="19050" b="19050"/>
                <wp:wrapNone/>
                <wp:docPr id="7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EA2D36" id="Rectangle 15" o:spid="_x0000_s1026" style="position:absolute;margin-left:219pt;margin-top:7.5pt;width:19.5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mDEIAIAADw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DD9F12" wp14:editId="4B2C518D">
                <wp:simplePos x="0" y="0"/>
                <wp:positionH relativeFrom="column">
                  <wp:posOffset>1371600</wp:posOffset>
                </wp:positionH>
                <wp:positionV relativeFrom="paragraph">
                  <wp:posOffset>95250</wp:posOffset>
                </wp:positionV>
                <wp:extent cx="247650" cy="228600"/>
                <wp:effectExtent l="0" t="0" r="19050" b="19050"/>
                <wp:wrapNone/>
                <wp:docPr id="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9DD59" id="Rectangle 15" o:spid="_x0000_s1026" style="position:absolute;margin-left:108pt;margin-top:7.5pt;width:19.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"/>
            </w:pict>
          </mc:Fallback>
        </mc:AlternateContent>
      </w:r>
    </w:p>
    <w:p w:rsidR="00ED55C9" w:rsidRDefault="007F0FB0" w:rsidP="00ED55C9">
      <w:pPr>
        <w:rPr>
          <w:rFonts w:cs="Arial"/>
          <w:sz w:val="20"/>
          <w:shd w:val="clear" w:color="auto" w:fill="FFFFFF"/>
        </w:rPr>
      </w:pPr>
      <w:r w:rsidRPr="007F0FB0">
        <w:rPr>
          <w:rFonts w:cs="Arial"/>
          <w:sz w:val="20"/>
          <w:shd w:val="clear" w:color="auto" w:fill="FFFFFF"/>
        </w:rPr>
        <w:t>Ich</w:t>
      </w:r>
      <w:r>
        <w:rPr>
          <w:rFonts w:cs="Arial"/>
          <w:sz w:val="20"/>
          <w:shd w:val="clear" w:color="auto" w:fill="FFFFFF"/>
        </w:rPr>
        <w:t xml:space="preserve"> </w:t>
      </w:r>
      <w:r w:rsidRPr="007F0FB0">
        <w:rPr>
          <w:rFonts w:cs="Arial"/>
          <w:sz w:val="20"/>
          <w:shd w:val="clear" w:color="auto" w:fill="FFFFFF"/>
        </w:rPr>
        <w:t>bin/Wir</w:t>
      </w:r>
      <w:r>
        <w:rPr>
          <w:rFonts w:cs="Arial"/>
          <w:sz w:val="20"/>
          <w:shd w:val="clear" w:color="auto" w:fill="FFFFFF"/>
        </w:rPr>
        <w:t xml:space="preserve"> </w:t>
      </w:r>
      <w:r w:rsidRPr="007F0FB0">
        <w:rPr>
          <w:rFonts w:cs="Arial"/>
          <w:sz w:val="20"/>
          <w:shd w:val="clear" w:color="auto" w:fill="FFFFFF"/>
        </w:rPr>
        <w:t>sind</w:t>
      </w:r>
      <w:r>
        <w:rPr>
          <w:rFonts w:cs="Arial"/>
          <w:sz w:val="20"/>
          <w:shd w:val="clear" w:color="auto" w:fill="FFFFFF"/>
        </w:rPr>
        <w:t xml:space="preserve"> </w:t>
      </w:r>
      <w:r>
        <w:rPr>
          <w:rFonts w:cs="Arial"/>
          <w:sz w:val="20"/>
          <w:shd w:val="clear" w:color="auto" w:fill="FFFFFF"/>
        </w:rPr>
        <w:tab/>
      </w:r>
      <w:r>
        <w:rPr>
          <w:rFonts w:cs="Arial"/>
          <w:sz w:val="20"/>
          <w:shd w:val="clear" w:color="auto" w:fill="FFFFFF"/>
        </w:rPr>
        <w:tab/>
      </w:r>
      <w:r w:rsidRPr="007F0FB0">
        <w:rPr>
          <w:rFonts w:cs="Arial"/>
          <w:sz w:val="20"/>
          <w:shd w:val="clear" w:color="auto" w:fill="FFFFFF"/>
        </w:rPr>
        <w:t>Betreuer</w:t>
      </w:r>
      <w:r>
        <w:rPr>
          <w:rFonts w:cs="Arial"/>
          <w:sz w:val="20"/>
          <w:shd w:val="clear" w:color="auto" w:fill="FFFFFF"/>
        </w:rPr>
        <w:t xml:space="preserve"> </w:t>
      </w:r>
      <w:r>
        <w:rPr>
          <w:rFonts w:cs="Arial"/>
          <w:sz w:val="20"/>
          <w:shd w:val="clear" w:color="auto" w:fill="FFFFFF"/>
        </w:rPr>
        <w:tab/>
      </w:r>
      <w:r>
        <w:rPr>
          <w:rFonts w:cs="Arial"/>
          <w:sz w:val="20"/>
          <w:shd w:val="clear" w:color="auto" w:fill="FFFFFF"/>
        </w:rPr>
        <w:tab/>
      </w:r>
      <w:r w:rsidRPr="007F0FB0">
        <w:rPr>
          <w:rFonts w:cs="Arial"/>
          <w:sz w:val="20"/>
          <w:shd w:val="clear" w:color="auto" w:fill="FFFFFF"/>
        </w:rPr>
        <w:t>sonstige</w:t>
      </w:r>
      <w:r>
        <w:rPr>
          <w:rFonts w:cs="Arial"/>
          <w:sz w:val="20"/>
          <w:shd w:val="clear" w:color="auto" w:fill="FFFFFF"/>
        </w:rPr>
        <w:t xml:space="preserve"> </w:t>
      </w:r>
      <w:r w:rsidRPr="007F0FB0">
        <w:rPr>
          <w:rFonts w:cs="Arial"/>
          <w:sz w:val="20"/>
          <w:shd w:val="clear" w:color="auto" w:fill="FFFFFF"/>
        </w:rPr>
        <w:t>Bezugsperson</w:t>
      </w:r>
    </w:p>
    <w:p w:rsidR="007F0FB0" w:rsidRDefault="007F0FB0" w:rsidP="00ED55C9">
      <w:pPr>
        <w:rPr>
          <w:rFonts w:cs="Arial"/>
          <w:sz w:val="20"/>
          <w:shd w:val="clear" w:color="auto" w:fill="FFFFFF"/>
        </w:rPr>
      </w:pPr>
    </w:p>
    <w:p w:rsidR="007F0FB0" w:rsidRDefault="007F0FB0" w:rsidP="00ED55C9">
      <w:pPr>
        <w:pBdr>
          <w:bottom w:val="single" w:sz="12" w:space="1" w:color="auto"/>
        </w:pBdr>
        <w:rPr>
          <w:rFonts w:eastAsia="Museo Slab 500"/>
          <w:sz w:val="8"/>
          <w:szCs w:val="8"/>
        </w:rPr>
      </w:pPr>
      <w:r>
        <w:rPr>
          <w:rFonts w:eastAsia="Museo Slab 500"/>
          <w:sz w:val="20"/>
        </w:rPr>
        <w:t>Datum: _______________________</w:t>
      </w:r>
      <w:r>
        <w:rPr>
          <w:rFonts w:eastAsia="Museo Slab 500"/>
          <w:sz w:val="20"/>
        </w:rPr>
        <w:tab/>
        <w:t>Unterschrift: ____________________________________________</w:t>
      </w:r>
    </w:p>
    <w:p w:rsidR="00BC04FC" w:rsidRPr="00BC04FC" w:rsidRDefault="00BC04FC" w:rsidP="00BC04FC">
      <w:pPr>
        <w:pBdr>
          <w:bottom w:val="single" w:sz="12" w:space="1" w:color="auto"/>
        </w:pBdr>
        <w:spacing w:line="240" w:lineRule="auto"/>
        <w:rPr>
          <w:rFonts w:eastAsia="Museo Slab 500"/>
          <w:sz w:val="8"/>
          <w:szCs w:val="8"/>
        </w:rPr>
      </w:pPr>
    </w:p>
    <w:p w:rsidR="00BC04FC" w:rsidRPr="00BC04FC" w:rsidRDefault="00BC04FC" w:rsidP="00BC04FC">
      <w:pPr>
        <w:spacing w:line="240" w:lineRule="auto"/>
        <w:rPr>
          <w:rFonts w:ascii="Museo Slab 500" w:eastAsia="Museo Slab 500" w:hAnsi="Museo Slab 500"/>
          <w:b/>
          <w:sz w:val="12"/>
          <w:szCs w:val="12"/>
        </w:rPr>
      </w:pPr>
    </w:p>
    <w:p w:rsidR="00BC04FC" w:rsidRDefault="00BC04FC" w:rsidP="00BC04FC">
      <w:pPr>
        <w:spacing w:line="240" w:lineRule="auto"/>
        <w:rPr>
          <w:rFonts w:ascii="Museo Slab 500" w:eastAsia="Museo Slab 500" w:hAnsi="Museo Slab 500"/>
          <w:b/>
          <w:sz w:val="8"/>
          <w:szCs w:val="8"/>
          <w:u w:val="single"/>
        </w:rPr>
      </w:pPr>
      <w:r w:rsidRPr="00BC04FC">
        <w:rPr>
          <w:rFonts w:ascii="Museo Slab 500" w:eastAsia="Museo Slab 500" w:hAnsi="Museo Slab 500"/>
          <w:b/>
          <w:sz w:val="20"/>
          <w:u w:val="single"/>
        </w:rPr>
        <w:t>Erklärung zum Gesundheitszustand</w:t>
      </w:r>
      <w:r>
        <w:rPr>
          <w:rFonts w:ascii="Museo Slab 500" w:eastAsia="Museo Slab 500" w:hAnsi="Museo Slab 500"/>
          <w:b/>
          <w:sz w:val="20"/>
          <w:u w:val="single"/>
        </w:rPr>
        <w:t xml:space="preserve"> (Immobilität)</w:t>
      </w:r>
      <w:r w:rsidRPr="00BC04FC">
        <w:rPr>
          <w:rFonts w:ascii="Museo Slab 500" w:eastAsia="Museo Slab 500" w:hAnsi="Museo Slab 500"/>
          <w:b/>
          <w:sz w:val="20"/>
          <w:u w:val="single"/>
        </w:rPr>
        <w:t>:</w:t>
      </w:r>
    </w:p>
    <w:p w:rsidR="00BC04FC" w:rsidRPr="00BC04FC" w:rsidRDefault="00BC04FC" w:rsidP="00BC04FC">
      <w:pPr>
        <w:spacing w:line="240" w:lineRule="auto"/>
        <w:rPr>
          <w:rFonts w:ascii="Museo Slab 500" w:eastAsia="Museo Slab 500" w:hAnsi="Museo Slab 500"/>
          <w:b/>
          <w:sz w:val="16"/>
          <w:szCs w:val="16"/>
          <w:u w:val="single"/>
        </w:rPr>
      </w:pPr>
    </w:p>
    <w:p w:rsidR="00BC04FC" w:rsidRDefault="00BC04FC" w:rsidP="00ED55C9">
      <w:pPr>
        <w:rPr>
          <w:rFonts w:eastAsia="Museo Slab 500"/>
          <w:sz w:val="20"/>
        </w:rPr>
      </w:pPr>
      <w:r>
        <w:rPr>
          <w:rFonts w:eastAsia="Museo Slab 500"/>
          <w:sz w:val="20"/>
        </w:rPr>
        <w:t>Hiermit wird bestätigt, dass Frau/Herr _______________________________________________________</w:t>
      </w:r>
    </w:p>
    <w:p w:rsidR="00BC04FC" w:rsidRDefault="00BC04FC" w:rsidP="00ED55C9">
      <w:pPr>
        <w:rPr>
          <w:rFonts w:eastAsia="Museo Slab 500"/>
          <w:sz w:val="20"/>
        </w:rPr>
      </w:pPr>
    </w:p>
    <w:p w:rsidR="00BC04FC" w:rsidRDefault="00BC04FC" w:rsidP="00BC04FC">
      <w:pPr>
        <w:spacing w:line="240" w:lineRule="auto"/>
        <w:rPr>
          <w:rFonts w:eastAsia="Museo Slab 500"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3B01EF" wp14:editId="78C60FE7">
                <wp:simplePos x="0" y="0"/>
                <wp:positionH relativeFrom="column">
                  <wp:posOffset>152400</wp:posOffset>
                </wp:positionH>
                <wp:positionV relativeFrom="paragraph">
                  <wp:posOffset>47625</wp:posOffset>
                </wp:positionV>
                <wp:extent cx="247650" cy="228600"/>
                <wp:effectExtent l="0" t="0" r="19050" b="19050"/>
                <wp:wrapNone/>
                <wp:docPr id="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B4C1AC" id="Rectangle 15" o:spid="_x0000_s1026" style="position:absolute;margin-left:12pt;margin-top:3.75pt;width:19.5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"/>
            </w:pict>
          </mc:Fallback>
        </mc:AlternateContent>
      </w:r>
      <w:r>
        <w:rPr>
          <w:rFonts w:eastAsia="Museo Slab 500"/>
          <w:sz w:val="20"/>
        </w:rPr>
        <w:tab/>
        <w:t xml:space="preserve">wegen andauernder Immobilität in einem Krankhaus/(Pflege-)Heim untergebracht oder </w:t>
      </w:r>
    </w:p>
    <w:p w:rsidR="00BC04FC" w:rsidRDefault="00BC04FC" w:rsidP="00BC04FC">
      <w:pPr>
        <w:spacing w:line="240" w:lineRule="auto"/>
        <w:rPr>
          <w:rFonts w:eastAsia="Museo Slab 500"/>
          <w:sz w:val="20"/>
        </w:rPr>
      </w:pPr>
      <w:r>
        <w:rPr>
          <w:rFonts w:eastAsia="Museo Slab 500"/>
          <w:sz w:val="20"/>
        </w:rPr>
        <w:tab/>
        <w:t>zu Hause in Pflege ist.</w:t>
      </w:r>
    </w:p>
    <w:p w:rsidR="00BC04FC" w:rsidRPr="00BC04FC" w:rsidRDefault="00BC04FC" w:rsidP="00BC04FC">
      <w:pPr>
        <w:spacing w:line="240" w:lineRule="auto"/>
        <w:rPr>
          <w:rFonts w:eastAsia="Museo Slab 500"/>
          <w:sz w:val="16"/>
          <w:szCs w:val="1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3B01EF" wp14:editId="78C60FE7">
                <wp:simplePos x="0" y="0"/>
                <wp:positionH relativeFrom="column">
                  <wp:posOffset>152400</wp:posOffset>
                </wp:positionH>
                <wp:positionV relativeFrom="paragraph">
                  <wp:posOffset>74295</wp:posOffset>
                </wp:positionV>
                <wp:extent cx="247650" cy="228600"/>
                <wp:effectExtent l="0" t="0" r="19050" b="19050"/>
                <wp:wrapNone/>
                <wp:docPr id="9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F5E5A7" id="Rectangle 15" o:spid="_x0000_s1026" style="position:absolute;margin-left:12pt;margin-top:5.85pt;width:19.5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"/>
            </w:pict>
          </mc:Fallback>
        </mc:AlternateContent>
      </w:r>
    </w:p>
    <w:p w:rsidR="00BC04FC" w:rsidRDefault="00BC04FC" w:rsidP="00BC04FC">
      <w:pPr>
        <w:spacing w:line="240" w:lineRule="auto"/>
        <w:rPr>
          <w:rFonts w:eastAsia="Museo Slab 500"/>
          <w:sz w:val="20"/>
        </w:rPr>
      </w:pPr>
      <w:r>
        <w:rPr>
          <w:rFonts w:eastAsia="Museo Slab 500"/>
          <w:sz w:val="20"/>
        </w:rPr>
        <w:tab/>
        <w:t>sich wegen einer andauernden Behinderung nicht mehr in der Öffentlichkeit bewegt.</w:t>
      </w:r>
    </w:p>
    <w:p w:rsidR="00BC04FC" w:rsidRPr="00BC04FC" w:rsidRDefault="00BC04FC" w:rsidP="00ED55C9">
      <w:pPr>
        <w:rPr>
          <w:rFonts w:eastAsia="Museo Slab 500"/>
          <w:sz w:val="24"/>
          <w:szCs w:val="24"/>
        </w:rPr>
      </w:pPr>
    </w:p>
    <w:p w:rsidR="00BC04FC" w:rsidRDefault="00BC04FC" w:rsidP="00BC04FC">
      <w:pPr>
        <w:pBdr>
          <w:bottom w:val="single" w:sz="12" w:space="1" w:color="auto"/>
        </w:pBdr>
        <w:rPr>
          <w:rFonts w:eastAsia="Museo Slab 500"/>
          <w:sz w:val="20"/>
        </w:rPr>
      </w:pPr>
    </w:p>
    <w:p w:rsidR="00BC04FC" w:rsidRDefault="00BC04FC" w:rsidP="00483111">
      <w:pPr>
        <w:pBdr>
          <w:bottom w:val="single" w:sz="12" w:space="1" w:color="auto"/>
        </w:pBdr>
        <w:spacing w:line="240" w:lineRule="auto"/>
        <w:rPr>
          <w:rFonts w:eastAsia="Museo Slab 500"/>
          <w:sz w:val="12"/>
          <w:szCs w:val="12"/>
        </w:rPr>
      </w:pPr>
      <w:r>
        <w:rPr>
          <w:rFonts w:eastAsia="Museo Slab 500"/>
          <w:sz w:val="20"/>
        </w:rPr>
        <w:t>Datum: _______________________</w:t>
      </w:r>
      <w:r>
        <w:rPr>
          <w:rFonts w:eastAsia="Museo Slab 500"/>
          <w:sz w:val="20"/>
        </w:rPr>
        <w:tab/>
      </w:r>
      <w:r>
        <w:rPr>
          <w:rFonts w:eastAsia="Museo Slab 500"/>
          <w:sz w:val="20"/>
        </w:rPr>
        <w:t>___________</w:t>
      </w:r>
      <w:r>
        <w:rPr>
          <w:rFonts w:eastAsia="Museo Slab 500"/>
          <w:sz w:val="20"/>
        </w:rPr>
        <w:t>____________________________________________</w:t>
      </w:r>
    </w:p>
    <w:p w:rsidR="00BC04FC" w:rsidRDefault="00BC04FC" w:rsidP="00483111">
      <w:pPr>
        <w:pBdr>
          <w:bottom w:val="single" w:sz="12" w:space="1" w:color="auto"/>
        </w:pBdr>
        <w:spacing w:line="240" w:lineRule="auto"/>
        <w:rPr>
          <w:rFonts w:eastAsia="Museo Slab 500"/>
          <w:sz w:val="16"/>
          <w:szCs w:val="16"/>
        </w:rPr>
      </w:pPr>
      <w:r>
        <w:rPr>
          <w:rFonts w:eastAsia="Museo Slab 500"/>
          <w:sz w:val="20"/>
        </w:rPr>
        <w:tab/>
      </w:r>
      <w:r>
        <w:rPr>
          <w:rFonts w:eastAsia="Museo Slab 500"/>
          <w:sz w:val="20"/>
        </w:rPr>
        <w:tab/>
      </w:r>
      <w:r>
        <w:rPr>
          <w:rFonts w:eastAsia="Museo Slab 500"/>
          <w:sz w:val="20"/>
        </w:rPr>
        <w:tab/>
      </w:r>
      <w:r>
        <w:rPr>
          <w:rFonts w:eastAsia="Museo Slab 500"/>
          <w:sz w:val="20"/>
        </w:rPr>
        <w:tab/>
      </w:r>
      <w:r>
        <w:rPr>
          <w:rFonts w:eastAsia="Museo Slab 500"/>
          <w:sz w:val="20"/>
        </w:rPr>
        <w:tab/>
      </w:r>
      <w:r w:rsidRPr="00BC04FC">
        <w:rPr>
          <w:rFonts w:cs="Arial"/>
          <w:sz w:val="16"/>
          <w:szCs w:val="16"/>
          <w:shd w:val="clear" w:color="auto" w:fill="FFFFFF"/>
        </w:rPr>
        <w:t>Unterschrift/Stempel</w:t>
      </w:r>
      <w:r w:rsidR="00CE33A0">
        <w:rPr>
          <w:rFonts w:cs="Arial"/>
          <w:sz w:val="16"/>
          <w:szCs w:val="16"/>
          <w:shd w:val="clear" w:color="auto" w:fill="FFFFFF"/>
        </w:rPr>
        <w:t xml:space="preserve"> </w:t>
      </w:r>
      <w:r w:rsidRPr="00BC04FC">
        <w:rPr>
          <w:rFonts w:cs="Arial"/>
          <w:sz w:val="16"/>
          <w:szCs w:val="16"/>
          <w:shd w:val="clear" w:color="auto" w:fill="FFFFFF"/>
        </w:rPr>
        <w:t>Arzt,</w:t>
      </w:r>
      <w:r w:rsidR="00CE33A0">
        <w:rPr>
          <w:rFonts w:cs="Arial"/>
          <w:sz w:val="16"/>
          <w:szCs w:val="16"/>
          <w:shd w:val="clear" w:color="auto" w:fill="FFFFFF"/>
        </w:rPr>
        <w:t xml:space="preserve"> </w:t>
      </w:r>
      <w:r w:rsidRPr="00BC04FC">
        <w:rPr>
          <w:rFonts w:cs="Arial"/>
          <w:sz w:val="16"/>
          <w:szCs w:val="16"/>
          <w:shd w:val="clear" w:color="auto" w:fill="FFFFFF"/>
        </w:rPr>
        <w:t>Pflegeheim/-dienst,</w:t>
      </w:r>
      <w:r w:rsidR="00CE33A0">
        <w:rPr>
          <w:rFonts w:cs="Arial"/>
          <w:sz w:val="16"/>
          <w:szCs w:val="16"/>
          <w:shd w:val="clear" w:color="auto" w:fill="FFFFFF"/>
        </w:rPr>
        <w:t xml:space="preserve"> </w:t>
      </w:r>
      <w:r w:rsidRPr="00BC04FC">
        <w:rPr>
          <w:rFonts w:cs="Arial"/>
          <w:sz w:val="16"/>
          <w:szCs w:val="16"/>
          <w:shd w:val="clear" w:color="auto" w:fill="FFFFFF"/>
        </w:rPr>
        <w:t>Krankenhaus</w:t>
      </w:r>
      <w:r w:rsidR="00CE33A0">
        <w:rPr>
          <w:rFonts w:cs="Arial"/>
          <w:sz w:val="16"/>
          <w:szCs w:val="16"/>
          <w:shd w:val="clear" w:color="auto" w:fill="FFFFFF"/>
        </w:rPr>
        <w:t xml:space="preserve"> </w:t>
      </w:r>
      <w:r w:rsidRPr="00BC04FC">
        <w:rPr>
          <w:rFonts w:cs="Arial"/>
          <w:sz w:val="16"/>
          <w:szCs w:val="16"/>
          <w:shd w:val="clear" w:color="auto" w:fill="FFFFFF"/>
        </w:rPr>
        <w:t>etc.</w:t>
      </w:r>
      <w:r w:rsidRPr="00BC04FC">
        <w:rPr>
          <w:rFonts w:eastAsia="Museo Slab 500"/>
          <w:sz w:val="16"/>
          <w:szCs w:val="16"/>
        </w:rPr>
        <w:tab/>
      </w:r>
    </w:p>
    <w:p w:rsidR="00483111" w:rsidRPr="00483111" w:rsidRDefault="00483111" w:rsidP="00483111">
      <w:pPr>
        <w:pBdr>
          <w:bottom w:val="single" w:sz="12" w:space="1" w:color="auto"/>
        </w:pBdr>
        <w:spacing w:line="240" w:lineRule="auto"/>
        <w:rPr>
          <w:rFonts w:eastAsia="Museo Slab 500"/>
          <w:sz w:val="8"/>
          <w:szCs w:val="8"/>
        </w:rPr>
      </w:pPr>
    </w:p>
    <w:sectPr w:rsidR="00483111" w:rsidRPr="00483111" w:rsidSect="007F0FB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seo Slab 300">
    <w:panose1 w:val="02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useo Slab 500">
    <w:altName w:val="Arial"/>
    <w:panose1 w:val="02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1" w15:restartNumberingAfterBreak="0">
    <w:nsid w:val="35F70E69"/>
    <w:multiLevelType w:val="multilevel"/>
    <w:tmpl w:val="7BB69BB8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7713027"/>
    <w:multiLevelType w:val="hybridMultilevel"/>
    <w:tmpl w:val="EDAA351A"/>
    <w:lvl w:ilvl="0" w:tplc="FEBC2BF2">
      <w:start w:val="1"/>
      <w:numFmt w:val="upperRoman"/>
      <w:lvlText w:val="%1."/>
      <w:lvlJc w:val="right"/>
      <w:pPr>
        <w:ind w:left="1072" w:hanging="360"/>
      </w:pPr>
    </w:lvl>
    <w:lvl w:ilvl="1" w:tplc="04070019" w:tentative="1">
      <w:start w:val="1"/>
      <w:numFmt w:val="lowerLetter"/>
      <w:lvlText w:val="%2."/>
      <w:lvlJc w:val="left"/>
      <w:pPr>
        <w:ind w:left="1792" w:hanging="360"/>
      </w:pPr>
    </w:lvl>
    <w:lvl w:ilvl="2" w:tplc="0407001B" w:tentative="1">
      <w:start w:val="1"/>
      <w:numFmt w:val="lowerRoman"/>
      <w:lvlText w:val="%3."/>
      <w:lvlJc w:val="right"/>
      <w:pPr>
        <w:ind w:left="2512" w:hanging="180"/>
      </w:pPr>
    </w:lvl>
    <w:lvl w:ilvl="3" w:tplc="0407000F" w:tentative="1">
      <w:start w:val="1"/>
      <w:numFmt w:val="decimal"/>
      <w:lvlText w:val="%4."/>
      <w:lvlJc w:val="left"/>
      <w:pPr>
        <w:ind w:left="3232" w:hanging="360"/>
      </w:pPr>
    </w:lvl>
    <w:lvl w:ilvl="4" w:tplc="04070019" w:tentative="1">
      <w:start w:val="1"/>
      <w:numFmt w:val="lowerLetter"/>
      <w:lvlText w:val="%5."/>
      <w:lvlJc w:val="left"/>
      <w:pPr>
        <w:ind w:left="3952" w:hanging="360"/>
      </w:pPr>
    </w:lvl>
    <w:lvl w:ilvl="5" w:tplc="0407001B" w:tentative="1">
      <w:start w:val="1"/>
      <w:numFmt w:val="lowerRoman"/>
      <w:lvlText w:val="%6."/>
      <w:lvlJc w:val="right"/>
      <w:pPr>
        <w:ind w:left="4672" w:hanging="180"/>
      </w:pPr>
    </w:lvl>
    <w:lvl w:ilvl="6" w:tplc="0407000F" w:tentative="1">
      <w:start w:val="1"/>
      <w:numFmt w:val="decimal"/>
      <w:lvlText w:val="%7."/>
      <w:lvlJc w:val="left"/>
      <w:pPr>
        <w:ind w:left="5392" w:hanging="360"/>
      </w:pPr>
    </w:lvl>
    <w:lvl w:ilvl="7" w:tplc="04070019" w:tentative="1">
      <w:start w:val="1"/>
      <w:numFmt w:val="lowerLetter"/>
      <w:lvlText w:val="%8."/>
      <w:lvlJc w:val="left"/>
      <w:pPr>
        <w:ind w:left="6112" w:hanging="360"/>
      </w:pPr>
    </w:lvl>
    <w:lvl w:ilvl="8" w:tplc="0407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3" w15:restartNumberingAfterBreak="0">
    <w:nsid w:val="5AD860D9"/>
    <w:multiLevelType w:val="hybridMultilevel"/>
    <w:tmpl w:val="31D87AE8"/>
    <w:lvl w:ilvl="0" w:tplc="97F628C2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3F3568"/>
    <w:multiLevelType w:val="hybridMultilevel"/>
    <w:tmpl w:val="F89C0AA6"/>
    <w:lvl w:ilvl="0" w:tplc="E1BA574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23147"/>
    <w:multiLevelType w:val="hybridMultilevel"/>
    <w:tmpl w:val="245663DC"/>
    <w:lvl w:ilvl="0" w:tplc="8D1839CA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5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0"/>
  </w:num>
  <w:num w:numId="11">
    <w:abstractNumId w:val="4"/>
  </w:num>
  <w:num w:numId="12">
    <w:abstractNumId w:val="5"/>
  </w:num>
  <w:num w:numId="13">
    <w:abstractNumId w:val="3"/>
  </w:num>
  <w:num w:numId="14">
    <w:abstractNumId w:val="0"/>
  </w:num>
  <w:num w:numId="15">
    <w:abstractNumId w:val="1"/>
  </w:num>
  <w:num w:numId="16">
    <w:abstractNumId w:val="4"/>
  </w:num>
  <w:num w:numId="17">
    <w:abstractNumId w:val="5"/>
  </w:num>
  <w:num w:numId="18">
    <w:abstractNumId w:val="3"/>
  </w:num>
  <w:num w:numId="19">
    <w:abstractNumId w:val="0"/>
  </w:num>
  <w:num w:numId="20">
    <w:abstractNumId w:val="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3E6"/>
    <w:rsid w:val="00033EF8"/>
    <w:rsid w:val="000902F9"/>
    <w:rsid w:val="00092AC4"/>
    <w:rsid w:val="001340FD"/>
    <w:rsid w:val="001472A6"/>
    <w:rsid w:val="001C3337"/>
    <w:rsid w:val="00251F05"/>
    <w:rsid w:val="00292634"/>
    <w:rsid w:val="002F43DD"/>
    <w:rsid w:val="003329B6"/>
    <w:rsid w:val="00342C37"/>
    <w:rsid w:val="00355C81"/>
    <w:rsid w:val="0036132A"/>
    <w:rsid w:val="00393F5B"/>
    <w:rsid w:val="00483111"/>
    <w:rsid w:val="004C4D67"/>
    <w:rsid w:val="004E0030"/>
    <w:rsid w:val="005100EF"/>
    <w:rsid w:val="005103E6"/>
    <w:rsid w:val="0054784A"/>
    <w:rsid w:val="0055647C"/>
    <w:rsid w:val="005845CB"/>
    <w:rsid w:val="005D255A"/>
    <w:rsid w:val="006C6CD8"/>
    <w:rsid w:val="006E0162"/>
    <w:rsid w:val="007074D5"/>
    <w:rsid w:val="007D45CE"/>
    <w:rsid w:val="007D5F14"/>
    <w:rsid w:val="007F0FB0"/>
    <w:rsid w:val="00815628"/>
    <w:rsid w:val="008E0754"/>
    <w:rsid w:val="00934C74"/>
    <w:rsid w:val="009A2AB0"/>
    <w:rsid w:val="009C023E"/>
    <w:rsid w:val="00A26E48"/>
    <w:rsid w:val="00A47199"/>
    <w:rsid w:val="00A72968"/>
    <w:rsid w:val="00AD59CC"/>
    <w:rsid w:val="00B15CB0"/>
    <w:rsid w:val="00B37E53"/>
    <w:rsid w:val="00BC04FC"/>
    <w:rsid w:val="00BF3AB1"/>
    <w:rsid w:val="00C02F0A"/>
    <w:rsid w:val="00C61A26"/>
    <w:rsid w:val="00CC7B2A"/>
    <w:rsid w:val="00CE33A0"/>
    <w:rsid w:val="00DA3756"/>
    <w:rsid w:val="00DD5865"/>
    <w:rsid w:val="00DF289F"/>
    <w:rsid w:val="00DF7624"/>
    <w:rsid w:val="00E223D1"/>
    <w:rsid w:val="00ED55C9"/>
    <w:rsid w:val="00EE2F04"/>
    <w:rsid w:val="00F66755"/>
    <w:rsid w:val="00F74AA1"/>
    <w:rsid w:val="00F83945"/>
    <w:rsid w:val="00FA344C"/>
    <w:rsid w:val="00FB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4A392A1-55A0-4237-8B94-6108306FA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AA_Standard"/>
    <w:qFormat/>
    <w:rsid w:val="00BC04FC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2F43DD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66755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092AC4"/>
    <w:pPr>
      <w:ind w:left="737"/>
    </w:pPr>
  </w:style>
  <w:style w:type="paragraph" w:customStyle="1" w:styleId="Markierung">
    <w:name w:val="Markierung"/>
    <w:basedOn w:val="Text"/>
    <w:qFormat/>
    <w:rsid w:val="00F66755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7D5F14"/>
    <w:pPr>
      <w:numPr>
        <w:numId w:val="18"/>
      </w:numPr>
      <w:ind w:left="1021" w:hanging="284"/>
    </w:pPr>
    <w:rPr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2F43DD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7D5F14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paragraph" w:customStyle="1" w:styleId="NrListeI">
    <w:name w:val="Nr.Liste I"/>
    <w:qFormat/>
    <w:rsid w:val="007D5F14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Text">
    <w:name w:val="Text"/>
    <w:qFormat/>
    <w:rsid w:val="00092AC4"/>
    <w:pPr>
      <w:spacing w:line="290" w:lineRule="atLeast"/>
    </w:pPr>
    <w:rPr>
      <w:rFonts w:ascii="Museo Slab 300" w:hAnsi="Museo Slab 300"/>
      <w:sz w:val="22"/>
      <w:lang w:eastAsia="en-US"/>
    </w:rPr>
  </w:style>
  <w:style w:type="paragraph" w:customStyle="1" w:styleId="Einrckung2">
    <w:name w:val="Einrückung 2"/>
    <w:basedOn w:val="Einrckung"/>
    <w:qFormat/>
    <w:rsid w:val="00092AC4"/>
    <w:pPr>
      <w:ind w:left="839"/>
    </w:pPr>
    <w:rPr>
      <w:rFonts w:eastAsia="Museo Slab 500"/>
    </w:rPr>
  </w:style>
  <w:style w:type="paragraph" w:customStyle="1" w:styleId="Einrckung3">
    <w:name w:val="Einrückung 3"/>
    <w:basedOn w:val="Einrckung"/>
    <w:qFormat/>
    <w:rsid w:val="007D45CE"/>
    <w:pPr>
      <w:ind w:left="1440"/>
    </w:pPr>
  </w:style>
  <w:style w:type="table" w:styleId="Tabellenraster">
    <w:name w:val="Table Grid"/>
    <w:basedOn w:val="NormaleTabelle"/>
    <w:uiPriority w:val="59"/>
    <w:rsid w:val="00ED55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CE443CF4.dotm</Template>
  <TotalTime>0</TotalTime>
  <Pages>1</Pages>
  <Words>255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Aalen</Company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Xenspla</dc:creator>
  <cp:lastModifiedBy>Feil Sabine</cp:lastModifiedBy>
  <cp:revision>9</cp:revision>
  <cp:lastPrinted>2024-01-12T09:45:00Z</cp:lastPrinted>
  <dcterms:created xsi:type="dcterms:W3CDTF">2017-01-26T08:29:00Z</dcterms:created>
  <dcterms:modified xsi:type="dcterms:W3CDTF">2024-01-12T09:51:00Z</dcterms:modified>
</cp:coreProperties>
</file>